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"/>
      </w:tblPr>
      <w:tblGrid>
        <w:gridCol w:w="720"/>
        <w:gridCol w:w="631"/>
        <w:gridCol w:w="2313"/>
        <w:gridCol w:w="424"/>
        <w:gridCol w:w="3306"/>
        <w:gridCol w:w="3305"/>
      </w:tblGrid>
      <w:tr w:rsidR="00E77B5E" w:rsidRPr="00AE68A8" w14:paraId="4B92CA67" w14:textId="77777777" w:rsidTr="00205E7A">
        <w:trPr>
          <w:trHeight w:val="2112"/>
        </w:trPr>
        <w:tc>
          <w:tcPr>
            <w:tcW w:w="3664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AB656D3" w14:textId="3C478BFD" w:rsidR="00E77B5E" w:rsidRPr="00AE68A8" w:rsidRDefault="003311A8" w:rsidP="00AE68A8">
            <w:r>
              <w:rPr>
                <w:noProof/>
              </w:rPr>
              <w:drawing>
                <wp:inline distT="0" distB="0" distL="0" distR="0" wp14:anchorId="1FD2332B" wp14:editId="79C5ACF1">
                  <wp:extent cx="1504950" cy="148810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632" cy="1509548"/>
                          </a:xfrm>
                          <a:prstGeom prst="rect">
                            <a:avLst/>
                          </a:prstGeom>
                          <a:effectLst>
                            <a:softEdge rad="1143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 w:val="restart"/>
            <w:tcBorders>
              <w:bottom w:val="nil"/>
            </w:tcBorders>
          </w:tcPr>
          <w:p w14:paraId="602DA5A2" w14:textId="77777777" w:rsidR="00E77B5E" w:rsidRPr="00AE68A8" w:rsidRDefault="00E77B5E" w:rsidP="00AE68A8"/>
        </w:tc>
        <w:tc>
          <w:tcPr>
            <w:tcW w:w="6611" w:type="dxa"/>
            <w:gridSpan w:val="2"/>
            <w:tcBorders>
              <w:bottom w:val="nil"/>
            </w:tcBorders>
          </w:tcPr>
          <w:p w14:paraId="0CE8C3BA" w14:textId="77777777" w:rsidR="00E77B5E" w:rsidRDefault="003311A8" w:rsidP="00AE68A8">
            <w:pPr>
              <w:pStyle w:val="Title"/>
            </w:pPr>
            <w:r>
              <w:t>BRITANNICA</w:t>
            </w:r>
            <w:r w:rsidR="00E77B5E" w:rsidRPr="00AE68A8">
              <w:br/>
            </w:r>
            <w:r>
              <w:t>EDUCATION</w:t>
            </w:r>
          </w:p>
          <w:p w14:paraId="52380E8B" w14:textId="1A29A20F" w:rsidR="00205E7A" w:rsidRPr="00205E7A" w:rsidRDefault="00205E7A" w:rsidP="00205E7A">
            <w:pPr>
              <w:rPr>
                <w:rFonts w:ascii="Arial" w:hAnsi="Arial" w:cs="Arial"/>
                <w:b/>
                <w:bCs/>
              </w:rPr>
            </w:pPr>
            <w:r w:rsidRPr="00205E7A">
              <w:rPr>
                <w:rFonts w:ascii="Arial" w:hAnsi="Arial" w:cs="Arial"/>
                <w:b/>
                <w:bCs/>
              </w:rPr>
              <w:t>FREE FOR SOCIAL WORKERS</w:t>
            </w:r>
          </w:p>
        </w:tc>
      </w:tr>
      <w:tr w:rsidR="00205E7A" w:rsidRPr="00AE68A8" w14:paraId="6818F52D" w14:textId="77777777" w:rsidTr="00205E7A">
        <w:trPr>
          <w:gridAfter w:val="1"/>
          <w:wAfter w:w="3305" w:type="dxa"/>
          <w:trHeight w:val="884"/>
        </w:trPr>
        <w:tc>
          <w:tcPr>
            <w:tcW w:w="3664" w:type="dxa"/>
            <w:gridSpan w:val="3"/>
            <w:vMerge/>
          </w:tcPr>
          <w:p w14:paraId="596BBE70" w14:textId="77777777" w:rsidR="00205E7A" w:rsidRPr="00AE68A8" w:rsidRDefault="00205E7A" w:rsidP="00AE68A8"/>
        </w:tc>
        <w:tc>
          <w:tcPr>
            <w:tcW w:w="424" w:type="dxa"/>
            <w:vMerge/>
          </w:tcPr>
          <w:p w14:paraId="1575B38B" w14:textId="77777777" w:rsidR="00205E7A" w:rsidRPr="00AE68A8" w:rsidRDefault="00205E7A" w:rsidP="00AE68A8"/>
        </w:tc>
        <w:tc>
          <w:tcPr>
            <w:tcW w:w="3306" w:type="dxa"/>
            <w:vAlign w:val="bottom"/>
          </w:tcPr>
          <w:p w14:paraId="093F54A7" w14:textId="691B0224" w:rsidR="00205E7A" w:rsidRPr="00205E7A" w:rsidRDefault="00205E7A" w:rsidP="00205E7A">
            <w:pPr>
              <w:pStyle w:val="Contact"/>
              <w:rPr>
                <w:rFonts w:ascii="Arial" w:hAnsi="Arial" w:cs="Arial"/>
                <w:color w:val="002060"/>
              </w:rPr>
            </w:pPr>
            <w:hyperlink r:id="rId12" w:history="1">
              <w:r w:rsidRPr="00205E7A">
                <w:rPr>
                  <w:rStyle w:val="Hyperlink"/>
                  <w:rFonts w:ascii="Arial" w:hAnsi="Arial" w:cs="Arial"/>
                </w:rPr>
                <w:t>BRITANNIC</w:t>
              </w:r>
              <w:r w:rsidRPr="00205E7A">
                <w:rPr>
                  <w:rStyle w:val="Hyperlink"/>
                  <w:rFonts w:ascii="Arial" w:hAnsi="Arial" w:cs="Arial"/>
                </w:rPr>
                <w:t>A SCHOOL LINK</w:t>
              </w:r>
            </w:hyperlink>
            <w:r>
              <w:rPr>
                <w:rFonts w:ascii="Arial" w:hAnsi="Arial" w:cs="Arial"/>
                <w:color w:val="002060"/>
              </w:rPr>
              <w:t xml:space="preserve"> </w:t>
            </w:r>
          </w:p>
          <w:p w14:paraId="7530C747" w14:textId="77777777" w:rsidR="00FB7437" w:rsidRPr="00FB7437" w:rsidRDefault="00FB7437" w:rsidP="00FB7437">
            <w:pPr>
              <w:pStyle w:val="Contact"/>
              <w:rPr>
                <w:rFonts w:ascii="Arial" w:hAnsi="Arial" w:cs="Arial"/>
                <w:color w:val="002060"/>
              </w:rPr>
            </w:pPr>
            <w:r w:rsidRPr="00FB7437">
              <w:rPr>
                <w:rFonts w:ascii="Arial" w:hAnsi="Arial" w:cs="Arial"/>
                <w:color w:val="002060"/>
              </w:rPr>
              <w:t>USERNAME – essex</w:t>
            </w:r>
          </w:p>
          <w:p w14:paraId="2C4B8423" w14:textId="6B59E7E0" w:rsidR="00205E7A" w:rsidRPr="002E7AEE" w:rsidRDefault="00FB7437" w:rsidP="00FB7437">
            <w:pPr>
              <w:pStyle w:val="Contact"/>
              <w:rPr>
                <w:rFonts w:ascii="Arial" w:hAnsi="Arial" w:cs="Arial"/>
                <w:color w:val="002060"/>
              </w:rPr>
            </w:pPr>
            <w:r w:rsidRPr="00FB7437">
              <w:rPr>
                <w:rFonts w:ascii="Arial" w:hAnsi="Arial" w:cs="Arial"/>
                <w:color w:val="002060"/>
              </w:rPr>
              <w:t>PASSWORD – virtual</w:t>
            </w:r>
          </w:p>
        </w:tc>
      </w:tr>
      <w:tr w:rsidR="00E77B5E" w:rsidRPr="00AE68A8" w14:paraId="69DB78C0" w14:textId="77777777" w:rsidTr="00205E7A">
        <w:trPr>
          <w:trHeight w:val="705"/>
        </w:trPr>
        <w:tc>
          <w:tcPr>
            <w:tcW w:w="3664" w:type="dxa"/>
            <w:gridSpan w:val="3"/>
            <w:vMerge/>
          </w:tcPr>
          <w:p w14:paraId="20829D9C" w14:textId="77777777" w:rsidR="00E77B5E" w:rsidRPr="00AE68A8" w:rsidRDefault="00E77B5E" w:rsidP="00AE68A8"/>
        </w:tc>
        <w:tc>
          <w:tcPr>
            <w:tcW w:w="424" w:type="dxa"/>
            <w:vMerge/>
          </w:tcPr>
          <w:p w14:paraId="4DE5307B" w14:textId="77777777" w:rsidR="00E77B5E" w:rsidRPr="00AE68A8" w:rsidRDefault="00E77B5E" w:rsidP="00AE68A8"/>
        </w:tc>
        <w:tc>
          <w:tcPr>
            <w:tcW w:w="6611" w:type="dxa"/>
            <w:gridSpan w:val="2"/>
            <w:vMerge w:val="restart"/>
          </w:tcPr>
          <w:p w14:paraId="6C81AB1C" w14:textId="7B182E59" w:rsidR="00E77B5E" w:rsidRPr="002E7AEE" w:rsidRDefault="00E77B5E" w:rsidP="009B591F">
            <w:pPr>
              <w:pStyle w:val="Heading1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2E7AEE">
              <w:rPr>
                <w:rFonts w:ascii="Arial" w:hAnsi="Arial" w:cs="Arial"/>
                <w:color w:val="002060"/>
                <w:sz w:val="22"/>
                <w:szCs w:val="22"/>
              </w:rPr>
              <w:t xml:space="preserve">Dear </w:t>
            </w:r>
            <w:r w:rsidR="003311A8" w:rsidRPr="002E7AEE">
              <w:rPr>
                <w:rFonts w:ascii="Arial" w:hAnsi="Arial" w:cs="Arial"/>
                <w:color w:val="002060"/>
                <w:sz w:val="22"/>
                <w:szCs w:val="22"/>
              </w:rPr>
              <w:t xml:space="preserve">Virtual School </w:t>
            </w:r>
          </w:p>
          <w:p w14:paraId="1542C005" w14:textId="42D2ECF9" w:rsidR="003311A8" w:rsidRPr="002E7AEE" w:rsidRDefault="002E7AEE" w:rsidP="003311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hAnsi="Arial" w:cs="Arial"/>
                <w:color w:val="002060"/>
                <w:sz w:val="22"/>
                <w:szCs w:val="22"/>
              </w:rPr>
              <w:t>G</w:t>
            </w:r>
            <w:r w:rsidR="003311A8" w:rsidRPr="002E7AEE">
              <w:rPr>
                <w:rFonts w:ascii="Arial" w:hAnsi="Arial" w:cs="Arial"/>
                <w:color w:val="002060"/>
                <w:sz w:val="22"/>
                <w:szCs w:val="22"/>
              </w:rPr>
              <w:t>iven the large increase in the number of children a Virtual School now must support, after the inclusion of children with a social worker, Britannica has agreed to extend their offer to include all these children for no additional cost. To be able to show a DCS and the AD for Social Care a safeguarding tool the Virtual School can provide for these children, at no cost to them</w:t>
            </w:r>
            <w:r>
              <w:rPr>
                <w:rFonts w:ascii="Arial" w:hAnsi="Arial" w:cs="Arial"/>
                <w:color w:val="002060"/>
                <w:sz w:val="22"/>
                <w:szCs w:val="22"/>
              </w:rPr>
              <w:t xml:space="preserve"> will be invaluable.</w:t>
            </w:r>
          </w:p>
          <w:p w14:paraId="3CCD4221" w14:textId="77777777" w:rsidR="003311A8" w:rsidRPr="002E7AEE" w:rsidRDefault="003311A8" w:rsidP="003311A8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2060"/>
                <w:sz w:val="22"/>
                <w:szCs w:val="22"/>
              </w:rPr>
            </w:pPr>
          </w:p>
          <w:p w14:paraId="7BA751BA" w14:textId="636A49EB" w:rsidR="00E77B5E" w:rsidRPr="002E7AEE" w:rsidRDefault="00E77B5E" w:rsidP="003311A8">
            <w:pPr>
              <w:rPr>
                <w:rFonts w:ascii="Arial" w:hAnsi="Arial" w:cs="Arial"/>
                <w:color w:val="002060"/>
              </w:rPr>
            </w:pPr>
          </w:p>
          <w:sdt>
            <w:sdtPr>
              <w:rPr>
                <w:rFonts w:ascii="Arial" w:hAnsi="Arial" w:cs="Arial"/>
                <w:color w:val="002060"/>
              </w:rPr>
              <w:id w:val="877970023"/>
              <w:placeholder>
                <w:docPart w:val="3DAB293696AD4F648AA00796AE26FF3C"/>
              </w:placeholder>
              <w:temporary/>
              <w:showingPlcHdr/>
              <w15:appearance w15:val="hidden"/>
            </w:sdtPr>
            <w:sdtContent>
              <w:p w14:paraId="5CF751CB" w14:textId="77777777" w:rsidR="00E77B5E" w:rsidRPr="002E7AEE" w:rsidRDefault="00E77B5E" w:rsidP="00C83A18">
                <w:pPr>
                  <w:pStyle w:val="Closing"/>
                  <w:rPr>
                    <w:rFonts w:ascii="Arial" w:hAnsi="Arial" w:cs="Arial"/>
                    <w:color w:val="002060"/>
                  </w:rPr>
                </w:pPr>
                <w:r w:rsidRPr="002E7AEE">
                  <w:rPr>
                    <w:rFonts w:ascii="Arial" w:hAnsi="Arial" w:cs="Arial"/>
                    <w:color w:val="002060"/>
                  </w:rPr>
                  <w:t>Sincerely,</w:t>
                </w:r>
              </w:p>
            </w:sdtContent>
          </w:sdt>
          <w:p w14:paraId="1709B117" w14:textId="19769157" w:rsidR="00E77B5E" w:rsidRPr="002E7AEE" w:rsidRDefault="002E7AEE" w:rsidP="00AE68A8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Emma Lamb </w:t>
            </w:r>
          </w:p>
        </w:tc>
      </w:tr>
      <w:tr w:rsidR="00E77B5E" w:rsidRPr="00AE68A8" w14:paraId="7F2E55F4" w14:textId="77777777" w:rsidTr="00205E7A">
        <w:trPr>
          <w:trHeight w:val="1164"/>
        </w:trPr>
        <w:tc>
          <w:tcPr>
            <w:tcW w:w="720" w:type="dxa"/>
          </w:tcPr>
          <w:p w14:paraId="23B43CD6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548EA479" w14:textId="77777777" w:rsidR="00E77B5E" w:rsidRPr="00205E7A" w:rsidRDefault="00E77B5E" w:rsidP="00AE68A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4" w:type="dxa"/>
            <w:vMerge/>
          </w:tcPr>
          <w:p w14:paraId="7F48A1C6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207337BF" w14:textId="77777777" w:rsidR="00E77B5E" w:rsidRPr="00AE68A8" w:rsidRDefault="00E77B5E" w:rsidP="00AE68A8"/>
        </w:tc>
      </w:tr>
      <w:tr w:rsidR="00E77B5E" w:rsidRPr="00AE68A8" w14:paraId="0FF3A6F0" w14:textId="77777777" w:rsidTr="00205E7A">
        <w:trPr>
          <w:trHeight w:val="543"/>
        </w:trPr>
        <w:tc>
          <w:tcPr>
            <w:tcW w:w="720" w:type="dxa"/>
          </w:tcPr>
          <w:p w14:paraId="2FA45AFE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4F4384BC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E33A3D8" wp14:editId="1E21954C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55D0C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0C645CAB" w14:textId="77777777" w:rsidR="00E77B5E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Unity Wharf</w:t>
            </w:r>
          </w:p>
          <w:p w14:paraId="669B660A" w14:textId="77777777" w:rsidR="00205E7A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Mill Street</w:t>
            </w:r>
          </w:p>
          <w:p w14:paraId="7D447588" w14:textId="77777777" w:rsidR="00205E7A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London</w:t>
            </w:r>
          </w:p>
          <w:p w14:paraId="20FD7AC2" w14:textId="4203C502" w:rsidR="00205E7A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SE1 2BH</w:t>
            </w:r>
          </w:p>
        </w:tc>
        <w:tc>
          <w:tcPr>
            <w:tcW w:w="424" w:type="dxa"/>
            <w:vMerge/>
          </w:tcPr>
          <w:p w14:paraId="375B30FB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4072D21E" w14:textId="77777777" w:rsidR="00E77B5E" w:rsidRPr="00AE68A8" w:rsidRDefault="00E77B5E" w:rsidP="00AE68A8"/>
        </w:tc>
      </w:tr>
      <w:tr w:rsidR="00E77B5E" w:rsidRPr="00AE68A8" w14:paraId="7D410CBC" w14:textId="77777777" w:rsidTr="00205E7A">
        <w:trPr>
          <w:trHeight w:val="183"/>
        </w:trPr>
        <w:tc>
          <w:tcPr>
            <w:tcW w:w="720" w:type="dxa"/>
          </w:tcPr>
          <w:p w14:paraId="1157F718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76AF0624" w14:textId="77777777" w:rsidR="00E77B5E" w:rsidRPr="00205E7A" w:rsidRDefault="00E77B5E" w:rsidP="00AE68A8">
            <w:pPr>
              <w:pStyle w:val="NoSpacing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24" w:type="dxa"/>
            <w:vMerge/>
          </w:tcPr>
          <w:p w14:paraId="338B9CA6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0E0552AA" w14:textId="77777777" w:rsidR="00E77B5E" w:rsidRPr="00AE68A8" w:rsidRDefault="00E77B5E" w:rsidP="00AE68A8"/>
        </w:tc>
      </w:tr>
      <w:tr w:rsidR="00E77B5E" w:rsidRPr="00AE68A8" w14:paraId="751C30CD" w14:textId="77777777" w:rsidTr="00205E7A">
        <w:trPr>
          <w:trHeight w:val="624"/>
        </w:trPr>
        <w:tc>
          <w:tcPr>
            <w:tcW w:w="720" w:type="dxa"/>
          </w:tcPr>
          <w:p w14:paraId="4392855A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6712ADAD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096959F5" wp14:editId="29ACBB36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1308A9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E2sODQAAF8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529DB9D6" w14:textId="18E83F5A" w:rsidR="00E77B5E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07824 414482</w:t>
            </w:r>
          </w:p>
        </w:tc>
        <w:tc>
          <w:tcPr>
            <w:tcW w:w="424" w:type="dxa"/>
            <w:vMerge/>
          </w:tcPr>
          <w:p w14:paraId="07EF277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7CCA39E6" w14:textId="77777777" w:rsidR="00E77B5E" w:rsidRPr="00AE68A8" w:rsidRDefault="00E77B5E" w:rsidP="00AE68A8"/>
        </w:tc>
      </w:tr>
      <w:tr w:rsidR="00E77B5E" w:rsidRPr="00AE68A8" w14:paraId="76AB211F" w14:textId="77777777" w:rsidTr="00205E7A">
        <w:trPr>
          <w:trHeight w:val="183"/>
        </w:trPr>
        <w:tc>
          <w:tcPr>
            <w:tcW w:w="720" w:type="dxa"/>
          </w:tcPr>
          <w:p w14:paraId="5589193D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79A213D" w14:textId="77777777" w:rsidR="00E77B5E" w:rsidRPr="00205E7A" w:rsidRDefault="00E77B5E" w:rsidP="00AE68A8">
            <w:pPr>
              <w:pStyle w:val="NoSpacing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24" w:type="dxa"/>
            <w:vMerge/>
          </w:tcPr>
          <w:p w14:paraId="3EF9E01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13170F1A" w14:textId="77777777" w:rsidR="00E77B5E" w:rsidRPr="00AE68A8" w:rsidRDefault="00E77B5E" w:rsidP="00AE68A8"/>
        </w:tc>
      </w:tr>
      <w:tr w:rsidR="00E77B5E" w:rsidRPr="00AE68A8" w14:paraId="14643560" w14:textId="77777777" w:rsidTr="00205E7A">
        <w:trPr>
          <w:trHeight w:val="633"/>
        </w:trPr>
        <w:tc>
          <w:tcPr>
            <w:tcW w:w="720" w:type="dxa"/>
          </w:tcPr>
          <w:p w14:paraId="1E22A9CF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32D9344E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6296CABA" wp14:editId="4DEC1FAE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2B16C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GTg1DIAALX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51B86076" w14:textId="4E2040D6" w:rsidR="00E77B5E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ecork@britannica.co.uk</w:t>
            </w:r>
          </w:p>
        </w:tc>
        <w:tc>
          <w:tcPr>
            <w:tcW w:w="424" w:type="dxa"/>
            <w:vMerge/>
          </w:tcPr>
          <w:p w14:paraId="29597DB0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69379536" w14:textId="77777777" w:rsidR="00E77B5E" w:rsidRPr="00AE68A8" w:rsidRDefault="00E77B5E" w:rsidP="00AE68A8"/>
        </w:tc>
      </w:tr>
      <w:tr w:rsidR="00E77B5E" w:rsidRPr="00AE68A8" w14:paraId="463AC1B9" w14:textId="77777777" w:rsidTr="00205E7A">
        <w:trPr>
          <w:trHeight w:val="174"/>
        </w:trPr>
        <w:tc>
          <w:tcPr>
            <w:tcW w:w="720" w:type="dxa"/>
          </w:tcPr>
          <w:p w14:paraId="636067E8" w14:textId="77777777" w:rsidR="00E77B5E" w:rsidRPr="00AE68A8" w:rsidRDefault="00E77B5E" w:rsidP="00AE68A8">
            <w:pPr>
              <w:pStyle w:val="NoSpacing"/>
            </w:pPr>
          </w:p>
        </w:tc>
        <w:tc>
          <w:tcPr>
            <w:tcW w:w="2944" w:type="dxa"/>
            <w:gridSpan w:val="2"/>
            <w:vAlign w:val="center"/>
          </w:tcPr>
          <w:p w14:paraId="047F2CCA" w14:textId="77777777" w:rsidR="00E77B5E" w:rsidRPr="00205E7A" w:rsidRDefault="00E77B5E" w:rsidP="00AE68A8">
            <w:pPr>
              <w:pStyle w:val="NoSpacing"/>
              <w:rPr>
                <w:rFonts w:ascii="Arial" w:hAnsi="Arial" w:cs="Arial"/>
                <w:color w:val="002060"/>
                <w:sz w:val="18"/>
                <w:szCs w:val="18"/>
              </w:rPr>
            </w:pPr>
          </w:p>
        </w:tc>
        <w:tc>
          <w:tcPr>
            <w:tcW w:w="424" w:type="dxa"/>
            <w:vMerge/>
          </w:tcPr>
          <w:p w14:paraId="1DE5FE60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1B5C7D2C" w14:textId="77777777" w:rsidR="00E77B5E" w:rsidRPr="00AE68A8" w:rsidRDefault="00E77B5E" w:rsidP="00AE68A8"/>
        </w:tc>
      </w:tr>
      <w:tr w:rsidR="00E77B5E" w:rsidRPr="00AE68A8" w14:paraId="2047DB68" w14:textId="77777777" w:rsidTr="00205E7A">
        <w:trPr>
          <w:trHeight w:val="633"/>
        </w:trPr>
        <w:tc>
          <w:tcPr>
            <w:tcW w:w="720" w:type="dxa"/>
          </w:tcPr>
          <w:p w14:paraId="5726ADA6" w14:textId="77777777" w:rsidR="00E77B5E" w:rsidRPr="00AE68A8" w:rsidRDefault="00E77B5E" w:rsidP="00CC1E8B">
            <w:pPr>
              <w:pStyle w:val="Contact"/>
              <w:rPr>
                <w:noProof/>
              </w:rPr>
            </w:pPr>
          </w:p>
        </w:tc>
        <w:tc>
          <w:tcPr>
            <w:tcW w:w="631" w:type="dxa"/>
            <w:tcMar>
              <w:left w:w="0" w:type="dxa"/>
              <w:right w:w="0" w:type="dxa"/>
            </w:tcMar>
            <w:vAlign w:val="center"/>
          </w:tcPr>
          <w:p w14:paraId="01E0922C" w14:textId="77777777" w:rsidR="00E77B5E" w:rsidRPr="00AE68A8" w:rsidRDefault="00E77B5E" w:rsidP="00CC1E8B">
            <w:pPr>
              <w:pStyle w:val="Contact"/>
            </w:pPr>
            <w:r w:rsidRPr="00AE68A8">
              <w:rPr>
                <w:noProof/>
              </w:rPr>
              <mc:AlternateContent>
                <mc:Choice Requires="wpg">
                  <w:drawing>
                    <wp:inline distT="0" distB="0" distL="0" distR="0" wp14:anchorId="76883571" wp14:editId="62772B15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CDF53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CE9d1TIAALX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3" w:type="dxa"/>
            <w:vAlign w:val="center"/>
          </w:tcPr>
          <w:p w14:paraId="1D27A024" w14:textId="77777777" w:rsidR="00E77B5E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>School.eb.co.uk</w:t>
            </w:r>
          </w:p>
          <w:p w14:paraId="1F5465CC" w14:textId="74E702EC" w:rsidR="00205E7A" w:rsidRPr="00205E7A" w:rsidRDefault="00205E7A" w:rsidP="00AE68A8">
            <w:pPr>
              <w:pStyle w:val="Information"/>
              <w:rPr>
                <w:rFonts w:ascii="Arial" w:hAnsi="Arial" w:cs="Arial"/>
                <w:color w:val="002060"/>
                <w:sz w:val="18"/>
                <w:szCs w:val="18"/>
              </w:rPr>
            </w:pPr>
            <w:r w:rsidRPr="00205E7A">
              <w:rPr>
                <w:rFonts w:ascii="Arial" w:hAnsi="Arial" w:cs="Arial"/>
                <w:color w:val="002060"/>
                <w:sz w:val="18"/>
                <w:szCs w:val="18"/>
              </w:rPr>
              <w:t xml:space="preserve">Britannica.co.uk </w:t>
            </w:r>
          </w:p>
        </w:tc>
        <w:tc>
          <w:tcPr>
            <w:tcW w:w="424" w:type="dxa"/>
            <w:vMerge/>
          </w:tcPr>
          <w:p w14:paraId="03D2055A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2B2407B1" w14:textId="77777777" w:rsidR="00E77B5E" w:rsidRPr="00AE68A8" w:rsidRDefault="00E77B5E" w:rsidP="00AE68A8"/>
        </w:tc>
      </w:tr>
      <w:tr w:rsidR="00E77B5E" w:rsidRPr="00AE68A8" w14:paraId="117D7CD2" w14:textId="77777777" w:rsidTr="00205E7A">
        <w:trPr>
          <w:trHeight w:val="2448"/>
        </w:trPr>
        <w:tc>
          <w:tcPr>
            <w:tcW w:w="720" w:type="dxa"/>
          </w:tcPr>
          <w:p w14:paraId="7FB8F0E8" w14:textId="77777777" w:rsidR="00E77B5E" w:rsidRPr="00AE68A8" w:rsidRDefault="00E77B5E" w:rsidP="00AE68A8"/>
        </w:tc>
        <w:tc>
          <w:tcPr>
            <w:tcW w:w="2944" w:type="dxa"/>
            <w:gridSpan w:val="2"/>
          </w:tcPr>
          <w:p w14:paraId="74FEE319" w14:textId="77777777" w:rsidR="00E77B5E" w:rsidRPr="00AE68A8" w:rsidRDefault="00E77B5E" w:rsidP="00AE68A8"/>
        </w:tc>
        <w:tc>
          <w:tcPr>
            <w:tcW w:w="424" w:type="dxa"/>
          </w:tcPr>
          <w:p w14:paraId="715B28CB" w14:textId="77777777" w:rsidR="00E77B5E" w:rsidRPr="00AE68A8" w:rsidRDefault="00E77B5E" w:rsidP="00AE68A8"/>
        </w:tc>
        <w:tc>
          <w:tcPr>
            <w:tcW w:w="6611" w:type="dxa"/>
            <w:gridSpan w:val="2"/>
            <w:vMerge/>
          </w:tcPr>
          <w:p w14:paraId="5138F78B" w14:textId="77777777" w:rsidR="00E77B5E" w:rsidRPr="00AE68A8" w:rsidRDefault="00E77B5E" w:rsidP="00AE68A8"/>
        </w:tc>
      </w:tr>
    </w:tbl>
    <w:p w14:paraId="162A384B" w14:textId="77777777" w:rsidR="007F5B63" w:rsidRPr="00CE1E3D" w:rsidRDefault="007F5B63" w:rsidP="009B591F"/>
    <w:sectPr w:rsidR="007F5B63" w:rsidRPr="00CE1E3D" w:rsidSect="00E77B5E">
      <w:headerReference w:type="default" r:id="rId21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E1738" w14:textId="77777777" w:rsidR="00BD0CC1" w:rsidRDefault="00BD0CC1" w:rsidP="00590471">
      <w:r>
        <w:separator/>
      </w:r>
    </w:p>
  </w:endnote>
  <w:endnote w:type="continuationSeparator" w:id="0">
    <w:p w14:paraId="70363371" w14:textId="77777777" w:rsidR="00BD0CC1" w:rsidRDefault="00BD0CC1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C3970" w14:textId="77777777" w:rsidR="00BD0CC1" w:rsidRDefault="00BD0CC1" w:rsidP="00590471">
      <w:r>
        <w:separator/>
      </w:r>
    </w:p>
  </w:footnote>
  <w:footnote w:type="continuationSeparator" w:id="0">
    <w:p w14:paraId="718E0439" w14:textId="77777777" w:rsidR="00BD0CC1" w:rsidRDefault="00BD0CC1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A7B7C" w14:textId="77777777" w:rsidR="00590471" w:rsidRDefault="00AE68A8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0A920EF" wp14:editId="736131EF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53962CA1" id="Group 2" o:spid="_x0000_s1026" alt="&quot;&quot;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UnY6xVphplua1iZLjI4R54Bt57N9WqvraTEVfBy+0Yp6DiBHKqGneX3px4KPSGeyBtzykf&#10;oWqEklOx34HKCG8FzpsTxEB3w6sEz254FTy9Q4XQ3VALuuvugXM7J/6K3roW14xQ+Nqby+5UWIc5&#10;cXP01rXI3aaovddbdw7Ue/RW7LeuRcolT8Ba9d26byDA3imywNi6VqVckuVgobJ7FCpumijpWkFv&#10;I8C1ipMYkaPL29DipnkOqKxd+QhwrRvjjXhHehte6Ep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w+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">
              <v:group id="Group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oup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9349445">
    <w:abstractNumId w:val="0"/>
  </w:num>
  <w:num w:numId="2" w16cid:durableId="435275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62D"/>
    <w:rsid w:val="00055B72"/>
    <w:rsid w:val="00060042"/>
    <w:rsid w:val="0008685D"/>
    <w:rsid w:val="00112FD7"/>
    <w:rsid w:val="001253DD"/>
    <w:rsid w:val="00150ABD"/>
    <w:rsid w:val="00205E7A"/>
    <w:rsid w:val="00222466"/>
    <w:rsid w:val="00236632"/>
    <w:rsid w:val="0029260E"/>
    <w:rsid w:val="002B4549"/>
    <w:rsid w:val="002E7AEE"/>
    <w:rsid w:val="00310F17"/>
    <w:rsid w:val="003311A8"/>
    <w:rsid w:val="003326CB"/>
    <w:rsid w:val="00376291"/>
    <w:rsid w:val="003763B9"/>
    <w:rsid w:val="00380FD1"/>
    <w:rsid w:val="00383D02"/>
    <w:rsid w:val="00384CE1"/>
    <w:rsid w:val="004E158A"/>
    <w:rsid w:val="0054362D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23950"/>
    <w:rsid w:val="007575B6"/>
    <w:rsid w:val="007F5B63"/>
    <w:rsid w:val="00803A0A"/>
    <w:rsid w:val="00846CB9"/>
    <w:rsid w:val="008A1E6E"/>
    <w:rsid w:val="008B108C"/>
    <w:rsid w:val="008C2CFC"/>
    <w:rsid w:val="009475DC"/>
    <w:rsid w:val="00967B93"/>
    <w:rsid w:val="009B591F"/>
    <w:rsid w:val="00A0463D"/>
    <w:rsid w:val="00A31B16"/>
    <w:rsid w:val="00AE68A8"/>
    <w:rsid w:val="00B6466C"/>
    <w:rsid w:val="00B76CDA"/>
    <w:rsid w:val="00BD0CC1"/>
    <w:rsid w:val="00C14078"/>
    <w:rsid w:val="00C235E7"/>
    <w:rsid w:val="00C83A18"/>
    <w:rsid w:val="00CC1E8B"/>
    <w:rsid w:val="00CD2321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3235D"/>
    <w:rsid w:val="00F509FC"/>
    <w:rsid w:val="00F878BD"/>
    <w:rsid w:val="00FB743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2B5662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9B591F"/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E68A8"/>
    <w:rPr>
      <w:rFonts w:asciiTheme="majorHAnsi" w:hAnsiTheme="majorHAns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E68A8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Dates">
    <w:name w:val="Dates"/>
    <w:basedOn w:val="BodyText"/>
    <w:uiPriority w:val="1"/>
    <w:semiHidden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basedOn w:val="Normal"/>
    <w:uiPriority w:val="1"/>
    <w:rsid w:val="00AE68A8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Contact">
    <w:name w:val="Contact"/>
    <w:basedOn w:val="Normal"/>
    <w:link w:val="ContactChar"/>
    <w:uiPriority w:val="1"/>
    <w:qFormat/>
    <w:rsid w:val="00AE68A8"/>
    <w:pPr>
      <w:spacing w:after="0"/>
    </w:pPr>
  </w:style>
  <w:style w:type="paragraph" w:styleId="Closing">
    <w:name w:val="Closing"/>
    <w:basedOn w:val="Normal"/>
    <w:link w:val="ClosingChar"/>
    <w:uiPriority w:val="99"/>
    <w:qFormat/>
    <w:rsid w:val="009B591F"/>
    <w:pPr>
      <w:spacing w:before="480" w:after="0"/>
    </w:pPr>
  </w:style>
  <w:style w:type="character" w:customStyle="1" w:styleId="ContactChar">
    <w:name w:val="Contact Char"/>
    <w:basedOn w:val="DefaultParagraphFont"/>
    <w:link w:val="Contact"/>
    <w:uiPriority w:val="1"/>
    <w:rsid w:val="00AE68A8"/>
  </w:style>
  <w:style w:type="character" w:customStyle="1" w:styleId="ClosingChar">
    <w:name w:val="Closing Char"/>
    <w:basedOn w:val="DefaultParagraphFont"/>
    <w:link w:val="Closing"/>
    <w:uiPriority w:val="99"/>
    <w:rsid w:val="009B591F"/>
  </w:style>
  <w:style w:type="paragraph" w:styleId="NormalWeb">
    <w:name w:val="Normal (Web)"/>
    <w:basedOn w:val="Normal"/>
    <w:uiPriority w:val="99"/>
    <w:semiHidden/>
    <w:unhideWhenUsed/>
    <w:rsid w:val="003311A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205E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rsid w:val="00205E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67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school.eb.co.uk/levels" TargetMode="Externa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cork.AWOODHAMS\AppData\Roaming\Microsoft\Templates\Blue%20spheres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DAB293696AD4F648AA00796AE26FF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128D0E-E431-4158-8FCC-BA8BBEE537CA}"/>
      </w:docPartPr>
      <w:docPartBody>
        <w:p w:rsidR="00000000" w:rsidRDefault="00000000">
          <w:pPr>
            <w:pStyle w:val="3DAB293696AD4F648AA00796AE26FF3C"/>
          </w:pPr>
          <w:r w:rsidRPr="00C83A18">
            <w:t>Sincerely,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B19"/>
    <w:rsid w:val="00354B19"/>
    <w:rsid w:val="005F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CBD8D61B854D3E95356A94CB8B4C51">
    <w:name w:val="99CBD8D61B854D3E95356A94CB8B4C51"/>
  </w:style>
  <w:style w:type="paragraph" w:customStyle="1" w:styleId="BB0F054698864F21952EC65C15CCB32F">
    <w:name w:val="BB0F054698864F21952EC65C15CCB32F"/>
  </w:style>
  <w:style w:type="paragraph" w:customStyle="1" w:styleId="7DDFCD321AB344C38B3D568C9AFF4845">
    <w:name w:val="7DDFCD321AB344C38B3D568C9AFF4845"/>
  </w:style>
  <w:style w:type="paragraph" w:customStyle="1" w:styleId="FACE73363B144BF28D697A273BCB5F54">
    <w:name w:val="FACE73363B144BF28D697A273BCB5F54"/>
  </w:style>
  <w:style w:type="paragraph" w:customStyle="1" w:styleId="2BC21CAB10EA42F7B2334F4781C4D21C">
    <w:name w:val="2BC21CAB10EA42F7B2334F4781C4D21C"/>
  </w:style>
  <w:style w:type="paragraph" w:customStyle="1" w:styleId="9124B76238D2446C93345471F881AB69">
    <w:name w:val="9124B76238D2446C93345471F881AB69"/>
  </w:style>
  <w:style w:type="paragraph" w:customStyle="1" w:styleId="477A9E4F0F21454F8106782C83D67D9C">
    <w:name w:val="477A9E4F0F21454F8106782C83D67D9C"/>
  </w:style>
  <w:style w:type="paragraph" w:customStyle="1" w:styleId="DDE0522A6C1846D5B5B4D8E2D0C4C642">
    <w:name w:val="DDE0522A6C1846D5B5B4D8E2D0C4C642"/>
  </w:style>
  <w:style w:type="paragraph" w:customStyle="1" w:styleId="2FBD9343864F488385A21ACA182D11EC">
    <w:name w:val="2FBD9343864F488385A21ACA182D11EC"/>
  </w:style>
  <w:style w:type="paragraph" w:customStyle="1" w:styleId="79C49405ECBE490B837E9828280C47A0">
    <w:name w:val="79C49405ECBE490B837E9828280C47A0"/>
  </w:style>
  <w:style w:type="paragraph" w:customStyle="1" w:styleId="3DAB293696AD4F648AA00796AE26FF3C">
    <w:name w:val="3DAB293696AD4F648AA00796AE26FF3C"/>
  </w:style>
  <w:style w:type="paragraph" w:customStyle="1" w:styleId="D0A03C6EC7504832B18E491A5C258DFF">
    <w:name w:val="D0A03C6EC7504832B18E491A5C258DFF"/>
  </w:style>
  <w:style w:type="paragraph" w:customStyle="1" w:styleId="4A441C03554F43639EE6D82309D98BEF">
    <w:name w:val="4A441C03554F43639EE6D82309D98BEF"/>
  </w:style>
  <w:style w:type="paragraph" w:customStyle="1" w:styleId="55ECA73D33F24C0C83DCAD19751137B6">
    <w:name w:val="55ECA73D33F24C0C83DCAD19751137B6"/>
  </w:style>
  <w:style w:type="paragraph" w:customStyle="1" w:styleId="DC0DD68381294B3ABCB269B14F76DADC">
    <w:name w:val="DC0DD68381294B3ABCB269B14F76DADC"/>
  </w:style>
  <w:style w:type="paragraph" w:customStyle="1" w:styleId="B607A0BA198A49EAB671D9814E126885">
    <w:name w:val="B607A0BA198A49EAB671D9814E126885"/>
  </w:style>
  <w:style w:type="paragraph" w:customStyle="1" w:styleId="6E8052547463467E83E067C10CEC7FBE">
    <w:name w:val="6E8052547463467E83E067C10CEC7FBE"/>
  </w:style>
  <w:style w:type="paragraph" w:customStyle="1" w:styleId="7DD2ECCBCA274E928B8C63DD1312F638">
    <w:name w:val="7DD2ECCBCA274E928B8C63DD1312F638"/>
    <w:rsid w:val="00354B1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EE569434F723418EFCE3E5C5876CD2" ma:contentTypeVersion="3" ma:contentTypeDescription="Create a new document." ma:contentTypeScope="" ma:versionID="35b1107ffebaffe7bc7c46479c4ecbeb">
  <xsd:schema xmlns:xsd="http://www.w3.org/2001/XMLSchema" xmlns:xs="http://www.w3.org/2001/XMLSchema" xmlns:p="http://schemas.microsoft.com/office/2006/metadata/properties" xmlns:ns1="http://schemas.microsoft.com/sharepoint/v3" xmlns:ns3="323cccaf-073a-4647-80af-c34f5634b238" targetNamespace="http://schemas.microsoft.com/office/2006/metadata/properties" ma:root="true" ma:fieldsID="e379000f4b26402e3d6c65ba26997ac9" ns1:_="" ns3:_="">
    <xsd:import namespace="http://schemas.microsoft.com/sharepoint/v3"/>
    <xsd:import namespace="323cccaf-073a-4647-80af-c34f5634b23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cccaf-073a-4647-80af-c34f5634b23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F0A4C45-0C3A-483E-B294-145DF995FAB7}"/>
</file>

<file path=customXml/itemProps4.xml><?xml version="1.0" encoding="utf-8"?>
<ds:datastoreItem xmlns:ds="http://schemas.openxmlformats.org/officeDocument/2006/customXml" ds:itemID="{B6673834-333B-4B11-831E-9618DFDA4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cover letter</Template>
  <TotalTime>0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2022-10-04T11:16:00Z</dcterms:created>
  <dcterms:modified xsi:type="dcterms:W3CDTF">2022-10-04T11:16:00Z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0x0101006FEE569434F723418EFCE3E5C5876CD2</vt:lpwstr>
  </property>
</Properties>
</file>